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21C24" w:rsidRPr="00002E74" w:rsidRDefault="00721C24">
      <w:pPr>
        <w:rPr>
          <w:b/>
        </w:rPr>
      </w:pPr>
      <w:r w:rsidRPr="00002E74">
        <w:rPr>
          <w:b/>
        </w:rPr>
        <w:t>Новые правила</w:t>
      </w:r>
    </w:p>
    <w:p w:rsidR="00B63853" w:rsidRDefault="00721C24">
      <w:r>
        <w:t>Эта кар</w:t>
      </w:r>
      <w:r w:rsidR="00B63853">
        <w:t xml:space="preserve">та содержит правила для Неожиданных Угроз, нового типа карт колоды Судьбы (каждый маркирован иконкой «А») которые вводят в </w:t>
      </w:r>
      <w:proofErr w:type="gramStart"/>
      <w:r w:rsidR="00B63853">
        <w:t>игру ,</w:t>
      </w:r>
      <w:proofErr w:type="gramEnd"/>
      <w:r w:rsidR="00B63853">
        <w:t xml:space="preserve"> без предупреждения, </w:t>
      </w:r>
      <w:proofErr w:type="spellStart"/>
      <w:r w:rsidR="00B63853">
        <w:t>трудноуничтожа</w:t>
      </w:r>
      <w:r w:rsidR="007A6D03">
        <w:t>е</w:t>
      </w:r>
      <w:r w:rsidR="00B63853">
        <w:t>мых</w:t>
      </w:r>
      <w:proofErr w:type="spellEnd"/>
      <w:r w:rsidR="00B63853">
        <w:t xml:space="preserve"> врагов, и даже Боссов! Многие карты для </w:t>
      </w:r>
      <w:proofErr w:type="gramStart"/>
      <w:r w:rsidR="00B63853">
        <w:t>подготовки  Дела</w:t>
      </w:r>
      <w:proofErr w:type="gramEnd"/>
      <w:r w:rsidR="00B63853">
        <w:t xml:space="preserve"> к игре требуют включения в колоду единственной карты с символом «А», в таком случае перемешайте все имеющиеся у вас карты с такой иконкой, затем добавьте одну случайную (не глядя на нее) в колоду Судьбы.</w:t>
      </w:r>
    </w:p>
    <w:p w:rsidR="00B63853" w:rsidRDefault="00B63853">
      <w:r>
        <w:t>Если одна из этих карт была вытянута во время игры, смотрите порядок действий на обороте этой карты.</w:t>
      </w:r>
    </w:p>
    <w:p w:rsidR="00721C24" w:rsidRPr="00002E74" w:rsidRDefault="00B63853">
      <w:pPr>
        <w:rPr>
          <w:b/>
        </w:rPr>
      </w:pPr>
      <w:r>
        <w:t xml:space="preserve"> </w:t>
      </w:r>
      <w:bookmarkStart w:id="0" w:name="_GoBack"/>
    </w:p>
    <w:p w:rsidR="00625433" w:rsidRPr="00002E74" w:rsidRDefault="00212D60">
      <w:pPr>
        <w:rPr>
          <w:b/>
        </w:rPr>
      </w:pPr>
      <w:r w:rsidRPr="00002E74">
        <w:rPr>
          <w:b/>
        </w:rPr>
        <w:t>Разыгрывание Неожиданных Карт Угроз</w:t>
      </w:r>
    </w:p>
    <w:bookmarkEnd w:id="0"/>
    <w:p w:rsidR="00212D60" w:rsidRDefault="00212D60">
      <w:r>
        <w:t>Каждая неожиданная Угроза содержит список Врагов.</w:t>
      </w:r>
    </w:p>
    <w:p w:rsidR="00212D60" w:rsidRDefault="00212D60">
      <w:r>
        <w:t>Когда эта карта вытянута, положите ее и соответствующие карты Врагов в Игровую Зону</w:t>
      </w:r>
    </w:p>
    <w:p w:rsidR="00212D60" w:rsidRDefault="00212D60">
      <w:r>
        <w:t>Если она уже есть в слоте с Миньонами (приспешниками), не перемещайте ее.</w:t>
      </w:r>
    </w:p>
    <w:p w:rsidR="00212D60" w:rsidRDefault="00212D60">
      <w:r>
        <w:t xml:space="preserve">1)Если карта Неожиданной угрозы вводит Босса в игру, создайте соответствующую колоду Поведения Босса путем смешивания всех карт Поведения </w:t>
      </w:r>
      <w:proofErr w:type="gramStart"/>
      <w:r>
        <w:t>Босса  с</w:t>
      </w:r>
      <w:proofErr w:type="gramEnd"/>
      <w:r>
        <w:t xml:space="preserve"> иконками совпадающими на его карте. Положите эту колоду в Игровую зону. И фазу действия Миньонов Босс действует также, как в фазе Противодействия – до того, как будут активированы Миньоны вытяните и разыграйте карту из колоды поведения Босса. Отслеживайте жизни Босса с помощью маркеров Урона.</w:t>
      </w:r>
    </w:p>
    <w:p w:rsidR="00212D60" w:rsidRDefault="00212D60">
      <w:proofErr w:type="gramStart"/>
      <w:r>
        <w:t>2) В</w:t>
      </w:r>
      <w:proofErr w:type="gramEnd"/>
      <w:r>
        <w:t xml:space="preserve"> другом случае, следуйте инструкциям на карте Неожиданной Угрозы. Когда эта карта сбрасывается, </w:t>
      </w:r>
      <w:proofErr w:type="gramStart"/>
      <w:r>
        <w:t>любые карты</w:t>
      </w:r>
      <w:proofErr w:type="gramEnd"/>
      <w:r>
        <w:t xml:space="preserve"> которые были помещены в Игровую зону в соответствии с ее указаниями также сбрасываются.</w:t>
      </w:r>
    </w:p>
    <w:p w:rsidR="00B63853" w:rsidRDefault="00B63853"/>
    <w:p w:rsidR="00B63853" w:rsidRDefault="00B63853"/>
    <w:p w:rsidR="00B63853" w:rsidRPr="00002E74" w:rsidRDefault="00B63853">
      <w:pPr>
        <w:rPr>
          <w:b/>
        </w:rPr>
      </w:pPr>
      <w:r w:rsidRPr="00002E74">
        <w:rPr>
          <w:b/>
        </w:rPr>
        <w:t>А. Карта Неожиданной Угрозы.</w:t>
      </w:r>
    </w:p>
    <w:p w:rsidR="00B63853" w:rsidRDefault="00B63853">
      <w:r>
        <w:t>Возрождающаяся Королева</w:t>
      </w:r>
    </w:p>
    <w:p w:rsidR="00B63853" w:rsidRDefault="00B63853">
      <w:r>
        <w:t>(Смотрите карту правил Неожиданных Угроз)</w:t>
      </w:r>
    </w:p>
    <w:p w:rsidR="00B63853" w:rsidRDefault="00B63853">
      <w:r>
        <w:t xml:space="preserve">Враг: </w:t>
      </w:r>
      <w:proofErr w:type="spellStart"/>
      <w:r>
        <w:t>Нимуэ</w:t>
      </w:r>
      <w:proofErr w:type="spellEnd"/>
    </w:p>
    <w:p w:rsidR="00B63853" w:rsidRDefault="00B63853">
      <w:r>
        <w:t xml:space="preserve">Введите эту карту в игру. Каждый </w:t>
      </w:r>
      <w:proofErr w:type="gramStart"/>
      <w:r>
        <w:t>раз</w:t>
      </w:r>
      <w:proofErr w:type="gramEnd"/>
      <w:r>
        <w:t xml:space="preserve"> когда комната изучена, кидайте Желтый кубик. При результате 1 разместите </w:t>
      </w:r>
      <w:proofErr w:type="spellStart"/>
      <w:r>
        <w:t>Нимуэ</w:t>
      </w:r>
      <w:proofErr w:type="spellEnd"/>
      <w:r>
        <w:t xml:space="preserve"> в области 3.</w:t>
      </w:r>
      <w:r w:rsidR="00517361">
        <w:t xml:space="preserve"> Если все комнаты исследованы и </w:t>
      </w:r>
      <w:proofErr w:type="spellStart"/>
      <w:r w:rsidR="00517361">
        <w:t>Нимуэ</w:t>
      </w:r>
      <w:proofErr w:type="spellEnd"/>
      <w:r w:rsidR="00517361">
        <w:t xml:space="preserve"> не была выложена на поле сбросьте эту карту.</w:t>
      </w:r>
    </w:p>
    <w:p w:rsidR="00517361" w:rsidRDefault="00517361">
      <w:proofErr w:type="spellStart"/>
      <w:r>
        <w:t>Нимуэ</w:t>
      </w:r>
      <w:proofErr w:type="spellEnd"/>
      <w:r>
        <w:t xml:space="preserve"> еще не достигла ее полной силы, так что пока ее Жизнь уменьшена до 10 единиц.</w:t>
      </w:r>
    </w:p>
    <w:p w:rsidR="00517361" w:rsidRDefault="00517361">
      <w:r>
        <w:t xml:space="preserve">Когда </w:t>
      </w:r>
      <w:proofErr w:type="spellStart"/>
      <w:r>
        <w:t>Нимуэ</w:t>
      </w:r>
      <w:proofErr w:type="spellEnd"/>
      <w:r>
        <w:t xml:space="preserve"> побеждена, сбросьте эту карту.</w:t>
      </w:r>
    </w:p>
    <w:p w:rsidR="00517361" w:rsidRDefault="00517361"/>
    <w:p w:rsidR="00517361" w:rsidRDefault="00517361"/>
    <w:p w:rsidR="00517361" w:rsidRPr="00002E74" w:rsidRDefault="00517361">
      <w:pPr>
        <w:rPr>
          <w:b/>
        </w:rPr>
      </w:pPr>
      <w:r w:rsidRPr="00002E74">
        <w:rPr>
          <w:b/>
        </w:rPr>
        <w:t>Благословение Кровавой Королевы</w:t>
      </w:r>
    </w:p>
    <w:p w:rsidR="00517361" w:rsidRDefault="00517361">
      <w:r>
        <w:t>Агенты в области Босса:</w:t>
      </w:r>
    </w:p>
    <w:p w:rsidR="00517361" w:rsidRDefault="00517361">
      <w:r>
        <w:t>Тяните другую карту Поведения Босса, затем втасуйте эту карту обратно в колоду</w:t>
      </w:r>
    </w:p>
    <w:p w:rsidR="00517361" w:rsidRDefault="00517361">
      <w:r>
        <w:lastRenderedPageBreak/>
        <w:t>В противном случае:</w:t>
      </w:r>
    </w:p>
    <w:p w:rsidR="00517361" w:rsidRDefault="00517361">
      <w:r>
        <w:t>Уберите все жетоны Урона со всех Миньонов на поле. До конца этого раунда все Миньоны получают увеличение силы их Ближней атаки на 2 единицы.</w:t>
      </w:r>
    </w:p>
    <w:p w:rsidR="00517361" w:rsidRDefault="00517361"/>
    <w:p w:rsidR="00517361" w:rsidRDefault="00517361"/>
    <w:p w:rsidR="00517361" w:rsidRPr="00002E74" w:rsidRDefault="00517361">
      <w:pPr>
        <w:rPr>
          <w:b/>
        </w:rPr>
      </w:pPr>
      <w:r w:rsidRPr="00002E74">
        <w:rPr>
          <w:b/>
        </w:rPr>
        <w:t>Искалеченный Магией</w:t>
      </w:r>
    </w:p>
    <w:p w:rsidR="00517361" w:rsidRPr="00002E74" w:rsidRDefault="00517361">
      <w:pPr>
        <w:rPr>
          <w:u w:val="single"/>
        </w:rPr>
      </w:pPr>
      <w:r w:rsidRPr="00002E74">
        <w:rPr>
          <w:u w:val="single"/>
        </w:rPr>
        <w:t>Агенты в области Босса</w:t>
      </w:r>
    </w:p>
    <w:p w:rsidR="00517361" w:rsidRDefault="00517361">
      <w:r>
        <w:t xml:space="preserve">Агент в области Босса с </w:t>
      </w:r>
      <w:r w:rsidR="00DA116D">
        <w:t>наименьшими</w:t>
      </w:r>
      <w:r>
        <w:t xml:space="preserve"> повреждениями получает 6 единиц Урона, проверка на защиту не используется. Он может потратить до 3 кубиков Действий, каждый из которых уменьшает получаемый Урона на 2 единицы</w:t>
      </w:r>
      <w:r w:rsidR="00DA116D">
        <w:t>. Если несколько Агентов имеют одинаково минимальный урон, используйте шкалу Приоритета.</w:t>
      </w:r>
    </w:p>
    <w:p w:rsidR="00DA116D" w:rsidRPr="00002E74" w:rsidRDefault="00DA116D">
      <w:pPr>
        <w:rPr>
          <w:u w:val="single"/>
        </w:rPr>
      </w:pPr>
      <w:r w:rsidRPr="00002E74">
        <w:rPr>
          <w:u w:val="single"/>
        </w:rPr>
        <w:t>В противном случае:</w:t>
      </w:r>
    </w:p>
    <w:p w:rsidR="00DA116D" w:rsidRDefault="00DA116D" w:rsidP="00DA116D">
      <w:r>
        <w:t>(</w:t>
      </w:r>
      <w:proofErr w:type="gramStart"/>
      <w:r>
        <w:t>А Вот</w:t>
      </w:r>
      <w:proofErr w:type="gramEnd"/>
      <w:r>
        <w:t xml:space="preserve"> тут на картах Опечатка!)</w:t>
      </w:r>
    </w:p>
    <w:p w:rsidR="00DA116D" w:rsidRDefault="00DA116D" w:rsidP="00DA116D">
      <w:r>
        <w:t xml:space="preserve">Правильный текст </w:t>
      </w:r>
    </w:p>
    <w:p w:rsidR="00DA116D" w:rsidRPr="00002E74" w:rsidRDefault="00DA116D" w:rsidP="00DA116D">
      <w:pPr>
        <w:rPr>
          <w:rFonts w:ascii="Arial" w:hAnsi="Arial" w:cs="Arial"/>
          <w:shd w:val="clear" w:color="auto" w:fill="FAFAFA"/>
          <w:lang w:val="en-US"/>
        </w:rPr>
      </w:pPr>
      <w:r w:rsidRPr="00002E74">
        <w:rPr>
          <w:rFonts w:ascii="Arial" w:hAnsi="Arial" w:cs="Arial"/>
          <w:shd w:val="clear" w:color="auto" w:fill="FAFAFA"/>
          <w:lang w:val="en-US"/>
        </w:rPr>
        <w:t xml:space="preserve">"The visible Agent who has suffered the least damage (use Target Priority if necessary) suffers 4 damage, ignoring </w:t>
      </w:r>
      <w:proofErr w:type="spellStart"/>
      <w:r w:rsidRPr="00002E74">
        <w:rPr>
          <w:rFonts w:ascii="Arial" w:hAnsi="Arial" w:cs="Arial"/>
          <w:shd w:val="clear" w:color="auto" w:fill="FAFAFA"/>
          <w:lang w:val="en-US"/>
        </w:rPr>
        <w:t>Defence</w:t>
      </w:r>
      <w:proofErr w:type="spellEnd"/>
      <w:r w:rsidRPr="00002E74">
        <w:rPr>
          <w:rFonts w:ascii="Arial" w:hAnsi="Arial" w:cs="Arial"/>
          <w:shd w:val="clear" w:color="auto" w:fill="FAFAFA"/>
          <w:lang w:val="en-US"/>
        </w:rPr>
        <w:t>. They can spend up to two action cubes; each one reduces the damage suffered by 2. If there are no visible Agents, discard this card and draw another."</w:t>
      </w:r>
    </w:p>
    <w:p w:rsidR="00DA116D" w:rsidRDefault="00DA116D" w:rsidP="00DA116D">
      <w:r>
        <w:t xml:space="preserve">Агент </w:t>
      </w:r>
      <w:proofErr w:type="gramStart"/>
      <w:r>
        <w:t xml:space="preserve">видимый </w:t>
      </w:r>
      <w:r>
        <w:t xml:space="preserve"> Босс</w:t>
      </w:r>
      <w:r>
        <w:t>у</w:t>
      </w:r>
      <w:proofErr w:type="gramEnd"/>
      <w:r>
        <w:t xml:space="preserve"> с наименьшими повреждениями получает 6 единиц Урона, проверка на защиту не используется. Он может потратить до 3 кубиков Действий, каждый из которых уменьшает получаемый Урона на 2 единицы. Если несколько Агентов </w:t>
      </w:r>
      <w:r>
        <w:t>в видимости</w:t>
      </w:r>
      <w:r>
        <w:t>, используйте шкалу Приоритета.</w:t>
      </w:r>
      <w:r>
        <w:t xml:space="preserve"> Если видимых Боссу Агентов нет, сбросьте эту карту и тяните другую</w:t>
      </w:r>
    </w:p>
    <w:p w:rsidR="00DA116D" w:rsidRPr="00DA116D" w:rsidRDefault="00DA116D" w:rsidP="00DA116D"/>
    <w:p w:rsidR="00DA116D" w:rsidRPr="00DA116D" w:rsidRDefault="00DA116D" w:rsidP="00DA116D"/>
    <w:p w:rsidR="00DA116D" w:rsidRPr="00002E74" w:rsidRDefault="00DA116D" w:rsidP="00DA116D">
      <w:pPr>
        <w:rPr>
          <w:b/>
        </w:rPr>
      </w:pPr>
      <w:r w:rsidRPr="00002E74">
        <w:rPr>
          <w:b/>
        </w:rPr>
        <w:t xml:space="preserve">И сама карта </w:t>
      </w:r>
      <w:proofErr w:type="spellStart"/>
      <w:r w:rsidRPr="00002E74">
        <w:rPr>
          <w:b/>
        </w:rPr>
        <w:t>Нимуэ</w:t>
      </w:r>
      <w:proofErr w:type="spellEnd"/>
    </w:p>
    <w:p w:rsidR="00DA116D" w:rsidRDefault="00DA116D" w:rsidP="00DA116D">
      <w:r>
        <w:t>Ее способности:</w:t>
      </w:r>
    </w:p>
    <w:p w:rsidR="00DA116D" w:rsidRDefault="00DA116D" w:rsidP="00DA116D">
      <w:r>
        <w:t>Вдохновляющий Оратор:</w:t>
      </w:r>
    </w:p>
    <w:p w:rsidR="00DA116D" w:rsidRDefault="00F33B40" w:rsidP="00DA116D">
      <w:r>
        <w:t xml:space="preserve">В начале фазы Врагов, до активации </w:t>
      </w:r>
      <w:proofErr w:type="spellStart"/>
      <w:r>
        <w:t>Нимуэ</w:t>
      </w:r>
      <w:proofErr w:type="spellEnd"/>
      <w:r>
        <w:t>, активируйте каждого Миньона в ее комнате (в обычном порядке). Все эти Миньоны также должны быть активированы еще раз, в соответствии с обычными правилами (т.е. после активации Боссов)</w:t>
      </w:r>
    </w:p>
    <w:p w:rsidR="00DA116D" w:rsidRDefault="00F33B40" w:rsidP="00DA116D">
      <w:r>
        <w:t>Сосуд:</w:t>
      </w:r>
    </w:p>
    <w:p w:rsidR="00F33B40" w:rsidRPr="00DA116D" w:rsidRDefault="00F33B40" w:rsidP="00DA116D">
      <w:r>
        <w:t xml:space="preserve">В фазе Конца раунда, если </w:t>
      </w:r>
      <w:proofErr w:type="spellStart"/>
      <w:r>
        <w:t>Нимуэ</w:t>
      </w:r>
      <w:proofErr w:type="spellEnd"/>
      <w:r>
        <w:t xml:space="preserve"> получила как минимум 10 единиц Урона бросьте Красный кубик. При результате 3 перетасуйте все карты Врагов с меткой (тут плохо видно, видимо </w:t>
      </w:r>
      <w:proofErr w:type="spellStart"/>
      <w:r>
        <w:t>Огдру</w:t>
      </w:r>
      <w:proofErr w:type="spellEnd"/>
      <w:r>
        <w:t xml:space="preserve"> </w:t>
      </w:r>
      <w:proofErr w:type="spellStart"/>
      <w:r>
        <w:t>Хем</w:t>
      </w:r>
      <w:proofErr w:type="spellEnd"/>
      <w:r>
        <w:t xml:space="preserve">) и вытащите одну случайную. Уберите </w:t>
      </w:r>
      <w:proofErr w:type="spellStart"/>
      <w:r>
        <w:t>Нимуэ</w:t>
      </w:r>
      <w:proofErr w:type="spellEnd"/>
      <w:r>
        <w:t>, сбросьте эту карту и замените ее на врага в той карте, которую вы вытащили (создайте новую колоду Поведения Босса и установите значения на треке Противостояний в соответствии с уровнем его Жизни)</w:t>
      </w:r>
    </w:p>
    <w:sectPr w:rsidR="00F33B40" w:rsidRPr="00DA116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12D60"/>
    <w:rsid w:val="00002E74"/>
    <w:rsid w:val="00212D60"/>
    <w:rsid w:val="00517361"/>
    <w:rsid w:val="00625433"/>
    <w:rsid w:val="00721C24"/>
    <w:rsid w:val="007A6D03"/>
    <w:rsid w:val="00B63853"/>
    <w:rsid w:val="00DA116D"/>
    <w:rsid w:val="00F33B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AB738C"/>
  <w15:chartTrackingRefBased/>
  <w15:docId w15:val="{8E1F7260-4EB4-4501-9DBA-BA88FF467C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4F8B1CFF.dotm</Template>
  <TotalTime>77</TotalTime>
  <Pages>2</Pages>
  <Words>586</Words>
  <Characters>3344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Павлов Павел</dc:creator>
  <cp:keywords/>
  <dc:description/>
  <cp:lastModifiedBy>Павлов Павел</cp:lastModifiedBy>
  <cp:revision>3</cp:revision>
  <dcterms:created xsi:type="dcterms:W3CDTF">2020-04-29T14:51:00Z</dcterms:created>
  <dcterms:modified xsi:type="dcterms:W3CDTF">2020-04-29T16:08:00Z</dcterms:modified>
</cp:coreProperties>
</file>